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6F55" w:rsidRDefault="004D6F55" w:rsidP="004D6F55">
      <w:pPr>
        <w:suppressAutoHyphens/>
        <w:wordWrap w:val="0"/>
        <w:spacing w:line="260" w:lineRule="exact"/>
        <w:jc w:val="left"/>
        <w:textAlignment w:val="baseline"/>
        <w:rPr>
          <w:rFonts w:ascii="ＭＳ ゴシック" w:eastAsia="ＭＳ ゴシック" w:hAnsi="Times New Roman" w:cs="Times New Roman"/>
          <w:color w:val="000000"/>
          <w:spacing w:val="16"/>
          <w:kern w:val="0"/>
          <w:szCs w:val="21"/>
        </w:rPr>
      </w:pPr>
      <w:r w:rsidRPr="00C35FF6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>様式第４</w:t>
      </w: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505"/>
      </w:tblGrid>
      <w:tr w:rsidR="004D6F55" w:rsidRPr="00C35FF6" w:rsidTr="00E00B6F"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F55" w:rsidRPr="00C35FF6" w:rsidRDefault="004D6F55" w:rsidP="00E00B6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</w:p>
          <w:p w:rsidR="004D6F55" w:rsidRPr="00C35FF6" w:rsidRDefault="004D6F55" w:rsidP="00E00B6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</w:p>
          <w:p w:rsidR="004D6F55" w:rsidRPr="00C35FF6" w:rsidRDefault="004D6F55" w:rsidP="00E00B6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              </w:t>
            </w:r>
            <w:r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　</w:t>
            </w: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中小企業信用保険法第２条</w:t>
            </w:r>
            <w:r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第５項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第</w:t>
            </w:r>
          </w:p>
          <w:p w:rsidR="004D6F55" w:rsidRPr="00C35FF6" w:rsidRDefault="004D6F55" w:rsidP="00E00B6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              </w:t>
            </w:r>
            <w:r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　</w:t>
            </w: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</w:t>
            </w:r>
            <w:r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４号の規定による認定申請書</w:t>
            </w:r>
          </w:p>
          <w:p w:rsidR="004D6F55" w:rsidRPr="00C35FF6" w:rsidRDefault="004D6F55" w:rsidP="00E00B6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</w:p>
          <w:p w:rsidR="004D6F55" w:rsidRPr="00C35FF6" w:rsidRDefault="004D6F55" w:rsidP="00E00B6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                                         </w:t>
            </w:r>
            <w:r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令和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　年　　月　　日</w:t>
            </w:r>
          </w:p>
          <w:p w:rsidR="004D6F55" w:rsidRPr="00C35FF6" w:rsidRDefault="004D6F55" w:rsidP="00E00B6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</w:p>
          <w:p w:rsidR="004D6F55" w:rsidRPr="00C35FF6" w:rsidRDefault="004D6F55" w:rsidP="00E00B6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</w:t>
            </w:r>
            <w:r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大熊町長　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殿</w:t>
            </w:r>
          </w:p>
          <w:p w:rsidR="004D6F55" w:rsidRPr="00C35FF6" w:rsidRDefault="004D6F55" w:rsidP="00E00B6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</w:p>
          <w:p w:rsidR="004D6F55" w:rsidRPr="00C35FF6" w:rsidRDefault="004D6F55" w:rsidP="00E00B6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</w:t>
            </w:r>
            <w:r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</w:t>
            </w: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                    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</w:t>
            </w:r>
            <w:r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  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申請者</w:t>
            </w:r>
          </w:p>
          <w:p w:rsidR="004D6F55" w:rsidRDefault="004D6F55" w:rsidP="00E00B6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  <w:u w:val="single" w:color="000000"/>
              </w:rPr>
            </w:pP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                     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</w:t>
            </w: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     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  <w:u w:val="single" w:color="000000"/>
              </w:rPr>
              <w:t xml:space="preserve">住　所　　　　　　　　　　　　</w:t>
            </w: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  <w:u w:val="single" w:color="000000"/>
              </w:rPr>
              <w:t xml:space="preserve"> 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  <w:u w:val="single" w:color="000000"/>
              </w:rPr>
              <w:t xml:space="preserve">　　</w:t>
            </w:r>
          </w:p>
          <w:p w:rsidR="004D6F55" w:rsidRPr="00C35FF6" w:rsidRDefault="004D6F55" w:rsidP="00E00B6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</w:p>
          <w:p w:rsidR="004D6F55" w:rsidRPr="00C35FF6" w:rsidRDefault="004D6F55" w:rsidP="00E00B6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                 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</w:t>
            </w: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       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</w:t>
            </w:r>
            <w:r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  <w:u w:val="single" w:color="000000"/>
              </w:rPr>
              <w:t xml:space="preserve">氏　名　　　　　　　　　　　　　</w:t>
            </w: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  <w:u w:val="single" w:color="000000"/>
              </w:rPr>
              <w:t xml:space="preserve"> 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  <w:u w:val="single" w:color="000000"/>
              </w:rPr>
              <w:t>印</w:t>
            </w:r>
          </w:p>
          <w:p w:rsidR="004D6F55" w:rsidRPr="00C35FF6" w:rsidRDefault="004D6F55" w:rsidP="00E00B6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</w:p>
          <w:p w:rsidR="004D6F55" w:rsidRPr="00C35FF6" w:rsidRDefault="004D6F55" w:rsidP="00E00B6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私は、</w:t>
            </w:r>
            <w:r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  <w:u w:val="single" w:color="000000"/>
              </w:rPr>
              <w:t>コロナウィルス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の発生に起因して、下記のとおり、経営の安定に支障が生じてお</w:t>
            </w:r>
          </w:p>
          <w:p w:rsidR="004D6F55" w:rsidRDefault="004D6F55" w:rsidP="00E00B6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りますので、中小企業信用保険法第２条</w:t>
            </w:r>
            <w:r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第５項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第４号の規定に基づき認定されるようお願いします。</w:t>
            </w:r>
          </w:p>
          <w:p w:rsidR="004D6F55" w:rsidRPr="00C35FF6" w:rsidRDefault="004D6F55" w:rsidP="00E00B6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</w:p>
          <w:p w:rsidR="004D6F55" w:rsidRPr="00C35FF6" w:rsidRDefault="004D6F55" w:rsidP="00E00B6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記</w:t>
            </w:r>
          </w:p>
          <w:p w:rsidR="004D6F55" w:rsidRPr="00C35FF6" w:rsidRDefault="004D6F55" w:rsidP="00E00B6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</w:p>
          <w:p w:rsidR="004D6F55" w:rsidRPr="00C35FF6" w:rsidRDefault="004D6F55" w:rsidP="00E00B6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１　事業開始年月日</w:t>
            </w: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                            </w:t>
            </w: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  <w:u w:val="single" w:color="000000"/>
              </w:rPr>
              <w:t xml:space="preserve">      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  <w:u w:val="single" w:color="000000"/>
              </w:rPr>
              <w:t>年　　月　　日</w:t>
            </w:r>
          </w:p>
          <w:p w:rsidR="004D6F55" w:rsidRPr="00C35FF6" w:rsidRDefault="004D6F55" w:rsidP="00E00B6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２</w:t>
            </w: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（１）売上高等</w:t>
            </w:r>
          </w:p>
          <w:p w:rsidR="004D6F55" w:rsidRPr="00C35FF6" w:rsidRDefault="004D6F55" w:rsidP="00E00B6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 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</w:t>
            </w: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（イ）最近１か月間の売上高等</w:t>
            </w:r>
          </w:p>
          <w:p w:rsidR="004D6F55" w:rsidRPr="00C35FF6" w:rsidRDefault="004D6F55" w:rsidP="00E00B6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                                          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  <w:u w:val="single" w:color="000000"/>
              </w:rPr>
              <w:t>減少率　　　　％（実績）</w:t>
            </w:r>
          </w:p>
          <w:p w:rsidR="004D6F55" w:rsidRPr="00C35FF6" w:rsidRDefault="004D6F55" w:rsidP="00E00B6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           </w:t>
            </w: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  <w:u w:val="single" w:color="000000"/>
              </w:rPr>
              <w:t xml:space="preserve"> 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  <w:u w:val="single" w:color="000000"/>
              </w:rPr>
              <w:t>Ｂ－Ａ</w:t>
            </w:r>
          </w:p>
          <w:p w:rsidR="004D6F55" w:rsidRPr="00C35FF6" w:rsidRDefault="004D6F55" w:rsidP="00E00B6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              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Ｂ</w:t>
            </w: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 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×</w:t>
            </w: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>100</w:t>
            </w:r>
          </w:p>
          <w:p w:rsidR="004D6F55" w:rsidRPr="00C35FF6" w:rsidRDefault="004D6F55" w:rsidP="00E00B6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    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</w:t>
            </w: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Ａ：災害等の発生における最近１か月間の売上高等</w:t>
            </w:r>
          </w:p>
          <w:p w:rsidR="004D6F55" w:rsidRPr="00C35FF6" w:rsidRDefault="004D6F55" w:rsidP="00E00B6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          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　　　　　　　　　　　　　　　　　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  <w:u w:val="single" w:color="000000"/>
              </w:rPr>
              <w:t xml:space="preserve">　　　　　　　　　円</w:t>
            </w:r>
          </w:p>
          <w:p w:rsidR="004D6F55" w:rsidRPr="00C35FF6" w:rsidRDefault="004D6F55" w:rsidP="00E00B6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</w:t>
            </w: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      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Ｂ：Ａの期間に対応する前年１か月間の売上高等</w:t>
            </w:r>
          </w:p>
          <w:p w:rsidR="004D6F55" w:rsidRPr="00C35FF6" w:rsidRDefault="004D6F55" w:rsidP="00E00B6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          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　　　　　　　　　　　　　　　　　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  <w:u w:val="single" w:color="000000"/>
              </w:rPr>
              <w:t xml:space="preserve">　　　　　　　　　円</w:t>
            </w:r>
          </w:p>
          <w:p w:rsidR="004D6F55" w:rsidRPr="00C35FF6" w:rsidRDefault="004D6F55" w:rsidP="00E00B6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    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（ロ）最近３か月間の売上高等の実績見込み</w:t>
            </w:r>
          </w:p>
          <w:p w:rsidR="004D6F55" w:rsidRPr="00C35FF6" w:rsidRDefault="004D6F55" w:rsidP="00E00B6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                                    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  <w:u w:val="single" w:color="000000"/>
              </w:rPr>
              <w:t>減少率</w:t>
            </w: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  <w:u w:val="single" w:color="000000"/>
              </w:rPr>
              <w:t xml:space="preserve">        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  <w:u w:val="single" w:color="000000"/>
              </w:rPr>
              <w:t>％（実績見込み）</w:t>
            </w:r>
          </w:p>
          <w:p w:rsidR="004D6F55" w:rsidRPr="00C35FF6" w:rsidRDefault="004D6F55" w:rsidP="00E00B6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              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  <w:u w:val="single" w:color="000000"/>
              </w:rPr>
              <w:t>（Ｂ＋Ｄ）－（Ａ＋Ｃ）</w:t>
            </w:r>
          </w:p>
          <w:p w:rsidR="004D6F55" w:rsidRPr="00C35FF6" w:rsidRDefault="004D6F55" w:rsidP="00E00B6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                      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Ｂ＋Ｄ</w:t>
            </w: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       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×</w:t>
            </w: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>100</w:t>
            </w:r>
          </w:p>
          <w:p w:rsidR="004D6F55" w:rsidRPr="00C35FF6" w:rsidRDefault="004D6F55" w:rsidP="00E00B6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</w:p>
          <w:p w:rsidR="004D6F55" w:rsidRPr="00C35FF6" w:rsidRDefault="004D6F55" w:rsidP="00E00B6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</w:p>
          <w:p w:rsidR="004D6F55" w:rsidRPr="00C35FF6" w:rsidRDefault="004D6F55" w:rsidP="00E00B6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      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Ｃ：Ａの期間後２か月間の見込み売上高等</w:t>
            </w:r>
          </w:p>
          <w:p w:rsidR="004D6F55" w:rsidRPr="00C35FF6" w:rsidRDefault="004D6F55" w:rsidP="00E00B6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  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　　　　　　　　　　　　　　　　　　　　　</w:t>
            </w: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  <w:u w:val="single" w:color="000000"/>
              </w:rPr>
              <w:t xml:space="preserve">                  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  <w:u w:val="single" w:color="000000"/>
              </w:rPr>
              <w:t>円</w:t>
            </w:r>
          </w:p>
          <w:p w:rsidR="004D6F55" w:rsidRPr="00C35FF6" w:rsidRDefault="004D6F55" w:rsidP="00E00B6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</w:t>
            </w: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      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Ｄ：Ｃの期間に対応する前年の２か月間の売上高等</w:t>
            </w:r>
          </w:p>
          <w:p w:rsidR="004D6F55" w:rsidRPr="00C35FF6" w:rsidRDefault="004D6F55" w:rsidP="00E00B6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      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　　　　　　　　　　　　　　　　　　　</w:t>
            </w: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  <w:u w:val="single" w:color="000000"/>
              </w:rPr>
              <w:t xml:space="preserve">                  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  <w:u w:val="single" w:color="000000"/>
              </w:rPr>
              <w:t>円</w:t>
            </w:r>
          </w:p>
          <w:p w:rsidR="004D6F55" w:rsidRPr="00C35FF6" w:rsidRDefault="004D6F55" w:rsidP="00E00B6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３　売上高等が減少し、又は減少すると見込まれる理由</w:t>
            </w:r>
          </w:p>
          <w:p w:rsidR="004D6F55" w:rsidRPr="00C35FF6" w:rsidRDefault="004D6F55" w:rsidP="00E00B6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6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</w:p>
          <w:p w:rsidR="004D6F55" w:rsidRPr="00C35FF6" w:rsidRDefault="004D6F55" w:rsidP="00E00B6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</w:p>
        </w:tc>
      </w:tr>
    </w:tbl>
    <w:p w:rsidR="004D6F55" w:rsidRPr="00C35FF6" w:rsidRDefault="004D6F55" w:rsidP="004D6F55">
      <w:pPr>
        <w:suppressAutoHyphens/>
        <w:wordWrap w:val="0"/>
        <w:spacing w:line="246" w:lineRule="exact"/>
        <w:jc w:val="left"/>
        <w:textAlignment w:val="baseline"/>
        <w:rPr>
          <w:rFonts w:ascii="ＭＳ ゴシック" w:eastAsia="ＭＳ ゴシック" w:hAnsi="Times New Roman" w:cs="Times New Roman"/>
          <w:color w:val="000000"/>
          <w:spacing w:val="16"/>
          <w:kern w:val="0"/>
          <w:szCs w:val="21"/>
        </w:rPr>
      </w:pPr>
      <w:r w:rsidRPr="00C35FF6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>（留意事項）</w:t>
      </w:r>
    </w:p>
    <w:p w:rsidR="004D6F55" w:rsidRPr="00665A8D" w:rsidRDefault="004D6F55" w:rsidP="004D6F55">
      <w:pPr>
        <w:pStyle w:val="a3"/>
        <w:numPr>
          <w:ilvl w:val="0"/>
          <w:numId w:val="1"/>
        </w:numPr>
        <w:suppressAutoHyphens/>
        <w:wordWrap w:val="0"/>
        <w:spacing w:line="246" w:lineRule="exact"/>
        <w:ind w:leftChars="0"/>
        <w:jc w:val="left"/>
        <w:textAlignment w:val="baseline"/>
        <w:rPr>
          <w:rFonts w:ascii="ＭＳ ゴシック" w:eastAsia="ＭＳ ゴシック" w:hAnsi="Times New Roman"/>
          <w:color w:val="000000"/>
          <w:spacing w:val="16"/>
          <w:kern w:val="0"/>
          <w:szCs w:val="21"/>
        </w:rPr>
      </w:pPr>
      <w:r w:rsidRPr="00665A8D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 xml:space="preserve">　本認定とは別に、金融機関及び信用保証協会による金融上の審査があります。</w:t>
      </w:r>
    </w:p>
    <w:p w:rsidR="004D6F55" w:rsidRDefault="004D6F55" w:rsidP="004D6F55">
      <w:pPr>
        <w:pStyle w:val="a3"/>
        <w:numPr>
          <w:ilvl w:val="0"/>
          <w:numId w:val="1"/>
        </w:numPr>
        <w:suppressAutoHyphens/>
        <w:wordWrap w:val="0"/>
        <w:ind w:leftChars="0"/>
        <w:jc w:val="left"/>
        <w:textAlignment w:val="baseline"/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</w:pPr>
      <w:r w:rsidRPr="00665A8D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 xml:space="preserve">　市町村長又は特別区長から認定を受けた後、本認定の有効期間内に金融機関又は信用保証協会に対して、経営安定関連保証の申込みを行うことが必要です。</w:t>
      </w:r>
    </w:p>
    <w:p w:rsidR="004D6F55" w:rsidRDefault="004D6F55" w:rsidP="004D6F55">
      <w:pPr>
        <w:pStyle w:val="a3"/>
        <w:suppressAutoHyphens/>
        <w:wordWrap w:val="0"/>
        <w:ind w:leftChars="0" w:left="570"/>
        <w:jc w:val="left"/>
        <w:textAlignment w:val="baseline"/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</w:pPr>
    </w:p>
    <w:p w:rsidR="004D6F55" w:rsidRPr="004C4BB0" w:rsidRDefault="004D6F55" w:rsidP="004C4BB0">
      <w:pPr>
        <w:pStyle w:val="a3"/>
        <w:suppressAutoHyphens/>
        <w:wordWrap w:val="0"/>
        <w:ind w:leftChars="0" w:left="570"/>
        <w:jc w:val="right"/>
        <w:textAlignment w:val="baseline"/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</w:pPr>
      <w:r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 xml:space="preserve">　　　　　　　　　　　　　　　　　　　　　　　　　　</w:t>
      </w:r>
      <w:r w:rsidR="001D23E7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 xml:space="preserve">　</w:t>
      </w:r>
      <w:bookmarkStart w:id="0" w:name="_GoBack"/>
      <w:bookmarkEnd w:id="0"/>
      <w:r w:rsidR="00096948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>大熊産</w:t>
      </w:r>
      <w:r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 xml:space="preserve">第　　</w:t>
      </w:r>
      <w:r w:rsidR="00096948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 xml:space="preserve">　</w:t>
      </w:r>
      <w:r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 xml:space="preserve">　　号　</w:t>
      </w:r>
      <w:r w:rsidR="00BE5174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 xml:space="preserve">　令和　</w:t>
      </w:r>
      <w:r w:rsidR="00EA5B5C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 xml:space="preserve">　</w:t>
      </w:r>
      <w:r w:rsidRPr="004C4BB0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>年　　月　　日</w:t>
      </w:r>
    </w:p>
    <w:p w:rsidR="004D6F55" w:rsidRDefault="004D6F55" w:rsidP="004D6F55">
      <w:pPr>
        <w:pStyle w:val="a3"/>
        <w:suppressAutoHyphens/>
        <w:wordWrap w:val="0"/>
        <w:ind w:leftChars="0" w:left="570"/>
        <w:jc w:val="left"/>
        <w:textAlignment w:val="baseline"/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</w:pPr>
      <w:r w:rsidRPr="00400D16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>申請のとおり、相違ないことを認定します。</w:t>
      </w:r>
      <w:r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 xml:space="preserve">　　　　　　　　　　　　　　</w:t>
      </w:r>
    </w:p>
    <w:p w:rsidR="004D6F55" w:rsidRDefault="004D6F55" w:rsidP="004D6F55">
      <w:pPr>
        <w:pStyle w:val="a3"/>
        <w:suppressAutoHyphens/>
        <w:wordWrap w:val="0"/>
        <w:ind w:leftChars="0" w:left="570"/>
        <w:jc w:val="left"/>
        <w:textAlignment w:val="baseline"/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</w:pPr>
      <w:r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 xml:space="preserve">本認定書の有効期間：令和　</w:t>
      </w:r>
      <w:r w:rsidR="00BE5174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 xml:space="preserve">　</w:t>
      </w:r>
      <w:r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>年</w:t>
      </w:r>
      <w:r w:rsidR="00BE5174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 xml:space="preserve">　</w:t>
      </w:r>
      <w:r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 xml:space="preserve">　月</w:t>
      </w:r>
      <w:r w:rsidR="00BE5174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 xml:space="preserve">　</w:t>
      </w:r>
      <w:r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 xml:space="preserve">　日から令和　</w:t>
      </w:r>
      <w:r w:rsidR="00BE5174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 xml:space="preserve">　</w:t>
      </w:r>
      <w:r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 xml:space="preserve">年　</w:t>
      </w:r>
      <w:r w:rsidR="00BE5174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 xml:space="preserve">　</w:t>
      </w:r>
      <w:r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 xml:space="preserve">月　</w:t>
      </w:r>
      <w:r w:rsidR="00BE5174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 xml:space="preserve">　</w:t>
      </w:r>
      <w:r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>日まで</w:t>
      </w:r>
    </w:p>
    <w:p w:rsidR="004D6F55" w:rsidRDefault="004D6F55" w:rsidP="004D6F55">
      <w:pPr>
        <w:suppressAutoHyphens/>
        <w:wordWrap w:val="0"/>
        <w:jc w:val="left"/>
        <w:textAlignment w:val="baseline"/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</w:pPr>
    </w:p>
    <w:p w:rsidR="004D6F55" w:rsidRPr="004D6F55" w:rsidRDefault="004D6F55" w:rsidP="004D6F55">
      <w:pPr>
        <w:suppressAutoHyphens/>
        <w:wordWrap w:val="0"/>
        <w:jc w:val="left"/>
        <w:textAlignment w:val="baseline"/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  <w:sectPr w:rsidR="004D6F55" w:rsidRPr="004D6F55" w:rsidSect="004C4BB0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567" w:right="1701" w:bottom="567" w:left="1701" w:header="851" w:footer="992" w:gutter="0"/>
          <w:cols w:space="425"/>
          <w:docGrid w:linePitch="360"/>
        </w:sectPr>
      </w:pPr>
      <w:r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 xml:space="preserve">　　　　</w:t>
      </w:r>
      <w:r w:rsidR="00DE3700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 xml:space="preserve">　　　　　　　　　　　　　　　　　　認定者名　大熊町長　吉田　淳</w:t>
      </w:r>
    </w:p>
    <w:p w:rsidR="001504BC" w:rsidRPr="00DE3700" w:rsidRDefault="001504BC"/>
    <w:sectPr w:rsidR="001504BC" w:rsidRPr="00DE3700" w:rsidSect="00DE3700">
      <w:type w:val="continuous"/>
      <w:pgSz w:w="11906" w:h="16838" w:code="9"/>
      <w:pgMar w:top="1928" w:right="1701" w:bottom="158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3700" w:rsidRDefault="00DE3700" w:rsidP="00DE3700">
      <w:r>
        <w:separator/>
      </w:r>
    </w:p>
  </w:endnote>
  <w:endnote w:type="continuationSeparator" w:id="0">
    <w:p w:rsidR="00DE3700" w:rsidRDefault="00DE3700" w:rsidP="00DE37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3700" w:rsidRDefault="00DE3700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3700" w:rsidRDefault="00DE3700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3700" w:rsidRDefault="00DE3700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3700" w:rsidRDefault="00DE3700" w:rsidP="00DE3700">
      <w:r>
        <w:separator/>
      </w:r>
    </w:p>
  </w:footnote>
  <w:footnote w:type="continuationSeparator" w:id="0">
    <w:p w:rsidR="00DE3700" w:rsidRDefault="00DE3700" w:rsidP="00DE37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3700" w:rsidRDefault="00DE3700" w:rsidP="00DE3700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3700" w:rsidRDefault="00DE3700" w:rsidP="00DE3700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3700" w:rsidRDefault="00DE3700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853566"/>
    <w:multiLevelType w:val="hybridMultilevel"/>
    <w:tmpl w:val="A8F442A4"/>
    <w:lvl w:ilvl="0" w:tplc="AE941A5C">
      <w:start w:val="1"/>
      <w:numFmt w:val="decimalEnclosedCircle"/>
      <w:lvlText w:val="%1"/>
      <w:lvlJc w:val="left"/>
      <w:pPr>
        <w:ind w:left="570" w:hanging="360"/>
      </w:pPr>
      <w:rPr>
        <w:rFonts w:hAnsi="ＭＳ ゴシック" w:cs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F55"/>
    <w:rsid w:val="00096948"/>
    <w:rsid w:val="001504BC"/>
    <w:rsid w:val="001D23E7"/>
    <w:rsid w:val="004C4BB0"/>
    <w:rsid w:val="004D6F55"/>
    <w:rsid w:val="00BE5174"/>
    <w:rsid w:val="00DE3700"/>
    <w:rsid w:val="00EA5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2F8C917-E5D3-4C72-828C-B1A196BE7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6F5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6F55"/>
    <w:pPr>
      <w:ind w:leftChars="400" w:left="840"/>
    </w:pPr>
    <w:rPr>
      <w:rFonts w:ascii="Century" w:eastAsia="ＭＳ 明朝" w:hAnsi="Century" w:cs="Times New Roman"/>
    </w:rPr>
  </w:style>
  <w:style w:type="paragraph" w:styleId="a4">
    <w:name w:val="header"/>
    <w:basedOn w:val="a"/>
    <w:link w:val="a5"/>
    <w:uiPriority w:val="99"/>
    <w:unhideWhenUsed/>
    <w:rsid w:val="00DE370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E3700"/>
  </w:style>
  <w:style w:type="paragraph" w:styleId="a6">
    <w:name w:val="footer"/>
    <w:basedOn w:val="a"/>
    <w:link w:val="a7"/>
    <w:uiPriority w:val="99"/>
    <w:unhideWhenUsed/>
    <w:rsid w:val="00DE370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E37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26B580-6D01-43FF-889A-EFAEC24A3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9D439977</Template>
  <TotalTime>12</TotalTime>
  <Pages>1</Pages>
  <Words>197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7</cp:revision>
  <dcterms:created xsi:type="dcterms:W3CDTF">2020-05-08T06:53:00Z</dcterms:created>
  <dcterms:modified xsi:type="dcterms:W3CDTF">2021-10-19T02:48:00Z</dcterms:modified>
</cp:coreProperties>
</file>